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Default="007C510D" w:rsidP="00813DD3">
      <w:r>
        <w:t>Fill out th</w:t>
      </w:r>
      <w:r w:rsidR="00344A61">
        <w:t xml:space="preserve">is </w:t>
      </w:r>
      <w:r>
        <w:t xml:space="preserve">form completely. All receipts </w:t>
      </w:r>
      <w:r w:rsidR="006A773C">
        <w:t>must</w:t>
      </w:r>
      <w:bookmarkStart w:id="0" w:name="_GoBack"/>
      <w:bookmarkEnd w:id="0"/>
      <w:r>
        <w:t xml:space="preserve"> be attached to the form.</w:t>
      </w:r>
    </w:p>
    <w:tbl>
      <w:tblPr>
        <w:tblStyle w:val="TableGrid"/>
        <w:tblW w:w="55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  <w:gridCol w:w="4210"/>
        <w:gridCol w:w="400"/>
        <w:gridCol w:w="2605"/>
      </w:tblGrid>
      <w:tr w:rsidR="00650259" w:rsidRPr="00846B76" w:rsidTr="00D15655">
        <w:trPr>
          <w:trHeight w:val="316"/>
        </w:trPr>
        <w:sdt>
          <w:sdtPr>
            <w:id w:val="1154723608"/>
            <w:placeholder>
              <w:docPart w:val="BEC250575BD3429C8392B90634242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813DD3">
                <w:r w:rsidRPr="005D6CC7">
                  <w:t>Date</w:t>
                </w:r>
              </w:p>
            </w:tc>
          </w:sdtContent>
        </w:sdt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650259" w:rsidRPr="00846B76" w:rsidTr="00D15655">
        <w:trPr>
          <w:trHeight w:val="316"/>
        </w:trPr>
        <w:tc>
          <w:tcPr>
            <w:tcW w:w="1538" w:type="pct"/>
            <w:vAlign w:val="bottom"/>
          </w:tcPr>
          <w:p w:rsidR="00650259" w:rsidRPr="00846B76" w:rsidRDefault="00344A61" w:rsidP="00344A61">
            <w:r>
              <w:t>Event/Conference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650259" w:rsidRPr="00846B76" w:rsidTr="00D15655">
        <w:trPr>
          <w:trHeight w:val="316"/>
        </w:trPr>
        <w:tc>
          <w:tcPr>
            <w:tcW w:w="1538" w:type="pct"/>
            <w:vAlign w:val="bottom"/>
          </w:tcPr>
          <w:p w:rsidR="00650259" w:rsidRPr="00846B76" w:rsidRDefault="00344A61" w:rsidP="00813DD3">
            <w:r>
              <w:t>Paper title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650259" w:rsidRPr="00846B76" w:rsidTr="00D15655">
        <w:trPr>
          <w:trHeight w:val="316"/>
        </w:trPr>
        <w:sdt>
          <w:sdtPr>
            <w:id w:val="461695491"/>
            <w:placeholder>
              <w:docPart w:val="A74DE106DABF4C07A80BF00840C118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Default="005D6CC7" w:rsidP="00813DD3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650259" w:rsidRPr="00846B76" w:rsidTr="00D15655">
        <w:trPr>
          <w:trHeight w:val="316"/>
        </w:trPr>
        <w:tc>
          <w:tcPr>
            <w:tcW w:w="1538" w:type="pct"/>
            <w:vAlign w:val="bottom"/>
          </w:tcPr>
          <w:p w:rsidR="00650259" w:rsidRPr="00846B76" w:rsidRDefault="007C510D" w:rsidP="00813DD3">
            <w:r>
              <w:t>Office Extension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650259" w:rsidRPr="00846B76" w:rsidTr="00D15655">
        <w:trPr>
          <w:trHeight w:val="316"/>
        </w:trPr>
        <w:sdt>
          <w:sdtPr>
            <w:id w:val="-322891068"/>
            <w:placeholder>
              <w:docPart w:val="F5AE3750560A40E7A462087B4F2DE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813DD3">
                <w:r w:rsidRPr="005D6CC7">
                  <w:t>Email</w:t>
                </w:r>
              </w:p>
            </w:tc>
          </w:sdtContent>
        </w:sdt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813DD3">
            <w:pPr>
              <w:spacing w:before="120"/>
            </w:pPr>
          </w:p>
        </w:tc>
      </w:tr>
      <w:tr w:rsidR="00806FF3" w:rsidRPr="00846B76" w:rsidTr="00D15655">
        <w:trPr>
          <w:trHeight w:val="395"/>
        </w:trPr>
        <w:tc>
          <w:tcPr>
            <w:tcW w:w="3558" w:type="pct"/>
            <w:gridSpan w:val="2"/>
            <w:vAlign w:val="bottom"/>
          </w:tcPr>
          <w:p w:rsidR="00806FF3" w:rsidRPr="00846B76" w:rsidRDefault="003742EE" w:rsidP="00813DD3">
            <w:r>
              <w:t>Explanation of Receipts</w:t>
            </w:r>
            <w:r w:rsidR="007C510D">
              <w:t>:</w:t>
            </w: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240"/>
            </w:pPr>
          </w:p>
        </w:tc>
        <w:tc>
          <w:tcPr>
            <w:tcW w:w="1250" w:type="pct"/>
            <w:vAlign w:val="bottom"/>
          </w:tcPr>
          <w:p w:rsidR="00806FF3" w:rsidRPr="00846B76" w:rsidRDefault="00806FF3" w:rsidP="00813DD3">
            <w:pPr>
              <w:jc w:val="right"/>
            </w:pPr>
          </w:p>
        </w:tc>
      </w:tr>
      <w:tr w:rsidR="00806FF3" w:rsidRPr="00846B76" w:rsidTr="00D15655">
        <w:trPr>
          <w:trHeight w:val="624"/>
        </w:trPr>
        <w:tc>
          <w:tcPr>
            <w:tcW w:w="3558" w:type="pct"/>
            <w:gridSpan w:val="2"/>
            <w:tcBorders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0164D7" w:rsidRPr="00846B76" w:rsidTr="00D15655">
        <w:trPr>
          <w:trHeight w:val="624"/>
        </w:trPr>
        <w:tc>
          <w:tcPr>
            <w:tcW w:w="3558" w:type="pct"/>
            <w:gridSpan w:val="2"/>
            <w:tcBorders>
              <w:bottom w:val="single" w:sz="4" w:space="0" w:color="auto"/>
            </w:tcBorders>
          </w:tcPr>
          <w:p w:rsidR="000164D7" w:rsidRPr="00846B76" w:rsidRDefault="000164D7" w:rsidP="00813DD3">
            <w:pPr>
              <w:spacing w:before="120"/>
            </w:pPr>
          </w:p>
        </w:tc>
        <w:tc>
          <w:tcPr>
            <w:tcW w:w="192" w:type="pct"/>
          </w:tcPr>
          <w:p w:rsidR="000164D7" w:rsidRPr="00846B76" w:rsidRDefault="000164D7" w:rsidP="00813DD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0164D7" w:rsidRPr="00846B76" w:rsidRDefault="000164D7" w:rsidP="00813DD3">
            <w:pPr>
              <w:spacing w:before="120"/>
            </w:pPr>
          </w:p>
        </w:tc>
      </w:tr>
      <w:tr w:rsidR="00806FF3" w:rsidRPr="00846B76" w:rsidTr="00D15655">
        <w:trPr>
          <w:trHeight w:val="316"/>
        </w:trPr>
        <w:tc>
          <w:tcPr>
            <w:tcW w:w="3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806FF3" w:rsidRPr="00846B76" w:rsidTr="00D15655">
        <w:trPr>
          <w:trHeight w:val="316"/>
        </w:trPr>
        <w:tc>
          <w:tcPr>
            <w:tcW w:w="3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806FF3" w:rsidRPr="00846B76" w:rsidTr="00D15655">
        <w:trPr>
          <w:trHeight w:val="316"/>
        </w:trPr>
        <w:tc>
          <w:tcPr>
            <w:tcW w:w="3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806FF3" w:rsidRPr="00846B76" w:rsidTr="00D15655">
        <w:trPr>
          <w:trHeight w:val="316"/>
        </w:trPr>
        <w:tc>
          <w:tcPr>
            <w:tcW w:w="3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806FF3" w:rsidRPr="00846B76" w:rsidTr="00D15655">
        <w:trPr>
          <w:trHeight w:val="316"/>
        </w:trPr>
        <w:tc>
          <w:tcPr>
            <w:tcW w:w="35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  <w:tr w:rsidR="00806FF3" w:rsidRPr="00846B76" w:rsidTr="00D15655">
        <w:trPr>
          <w:trHeight w:val="303"/>
        </w:trPr>
        <w:tc>
          <w:tcPr>
            <w:tcW w:w="3558" w:type="pct"/>
            <w:gridSpan w:val="2"/>
            <w:tcBorders>
              <w:top w:val="single" w:sz="4" w:space="0" w:color="auto"/>
            </w:tcBorders>
            <w:vAlign w:val="bottom"/>
          </w:tcPr>
          <w:p w:rsidR="00806FF3" w:rsidRPr="00846B76" w:rsidRDefault="00D15655" w:rsidP="00344A61">
            <w:pPr>
              <w:jc w:val="right"/>
            </w:pPr>
            <w:r>
              <w:t xml:space="preserve">Total </w:t>
            </w:r>
            <w:r w:rsidR="00344A61">
              <w:t>reimbursable expenses</w:t>
            </w:r>
          </w:p>
        </w:tc>
        <w:tc>
          <w:tcPr>
            <w:tcW w:w="192" w:type="pct"/>
          </w:tcPr>
          <w:p w:rsidR="00806FF3" w:rsidRPr="00846B76" w:rsidRDefault="00806FF3" w:rsidP="00813DD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13DD3">
            <w:pPr>
              <w:spacing w:before="120"/>
            </w:pPr>
          </w:p>
        </w:tc>
      </w:tr>
    </w:tbl>
    <w:p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56"/>
        <w:gridCol w:w="1279"/>
        <w:gridCol w:w="1370"/>
        <w:gridCol w:w="1805"/>
        <w:gridCol w:w="1331"/>
        <w:gridCol w:w="1661"/>
      </w:tblGrid>
      <w:tr w:rsidR="00B160CA" w:rsidRPr="00846B76" w:rsidTr="005D6CC7">
        <w:tc>
          <w:tcPr>
            <w:tcW w:w="5000" w:type="pct"/>
            <w:gridSpan w:val="7"/>
            <w:shd w:val="clear" w:color="auto" w:fill="731F1C" w:themeFill="accent5"/>
            <w:vAlign w:val="center"/>
          </w:tcPr>
          <w:p w:rsidR="00B160CA" w:rsidRPr="005D6CC7" w:rsidRDefault="00344A61" w:rsidP="00344A61">
            <w:pPr>
              <w:pStyle w:val="Heading1"/>
              <w:outlineLvl w:val="0"/>
            </w:pPr>
            <w:r>
              <w:t xml:space="preserve">Department </w:t>
            </w:r>
            <w:r w:rsidR="00D15655">
              <w:t>Fiscal Tech Only</w:t>
            </w:r>
          </w:p>
        </w:tc>
      </w:tr>
      <w:tr w:rsidR="00B160CA" w:rsidRPr="00846B76" w:rsidTr="005D6CC7">
        <w:tc>
          <w:tcPr>
            <w:tcW w:w="1052" w:type="pct"/>
            <w:vAlign w:val="bottom"/>
          </w:tcPr>
          <w:p w:rsidR="00B160CA" w:rsidRPr="00846B76" w:rsidRDefault="007C510D" w:rsidP="005D6CC7">
            <w:r>
              <w:t>Date Received</w:t>
            </w:r>
          </w:p>
        </w:tc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tc>
          <w:tcPr>
            <w:tcW w:w="608" w:type="pct"/>
            <w:vAlign w:val="bottom"/>
          </w:tcPr>
          <w:p w:rsidR="00B160CA" w:rsidRPr="00846B76" w:rsidRDefault="007C510D" w:rsidP="005D6CC7">
            <w:r>
              <w:t>Date Processed</w:t>
            </w:r>
          </w:p>
        </w:tc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tc>
          <w:tcPr>
            <w:tcW w:w="480" w:type="pct"/>
            <w:vAlign w:val="bottom"/>
          </w:tcPr>
          <w:p w:rsidR="00B160CA" w:rsidRPr="00846B76" w:rsidRDefault="006617A2" w:rsidP="005D6CC7">
            <w:sdt>
              <w:sdtPr>
                <w:id w:val="-1183045000"/>
                <w:placeholder>
                  <w:docPart w:val="3891C7ED95E04F67BC45AE467C1A7393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D6CC7">
                  <w:t>Date</w:t>
                </w:r>
              </w:sdtContent>
            </w:sdt>
            <w:r w:rsidR="007C510D">
              <w:t xml:space="preserve"> Approved</w:t>
            </w:r>
          </w:p>
        </w:tc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</w:tr>
      <w:tr w:rsidR="00B160CA" w:rsidRPr="00846B76" w:rsidTr="005D6CC7">
        <w:sdt>
          <w:sdtPr>
            <w:id w:val="1330795787"/>
            <w:placeholder>
              <w:docPart w:val="B99492AE869A47FAAD480F0017114E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4" w:type="pct"/>
                <w:gridSpan w:val="2"/>
                <w:vAlign w:val="bottom"/>
              </w:tcPr>
              <w:p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:rsidR="00B160CA" w:rsidRDefault="00B160CA" w:rsidP="005D6CC7">
            <w:pPr>
              <w:spacing w:before="240"/>
            </w:pPr>
          </w:p>
        </w:tc>
      </w:tr>
      <w:tr w:rsidR="00B160CA" w:rsidRPr="00B160CA" w:rsidTr="005D6CC7">
        <w:tc>
          <w:tcPr>
            <w:tcW w:w="1154" w:type="pct"/>
            <w:gridSpan w:val="2"/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</w:tr>
    </w:tbl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7A2" w:rsidRDefault="006617A2" w:rsidP="00650259">
      <w:pPr>
        <w:spacing w:after="0" w:line="240" w:lineRule="auto"/>
      </w:pPr>
      <w:r>
        <w:separator/>
      </w:r>
    </w:p>
  </w:endnote>
  <w:endnote w:type="continuationSeparator" w:id="0">
    <w:p w:rsidR="006617A2" w:rsidRDefault="006617A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C43569-4464-4074-BF71-CF9FAFB72F4F}"/>
    <w:embedBold r:id="rId2" w:fontKey="{9E389BBD-9D94-4B85-9235-5027ABE02A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E143FF3-2D4A-4624-A338-81D5858F5BB6}"/>
    <w:embedBold r:id="rId4" w:fontKey="{9C61D025-F843-482B-9AFA-480F9119DE66}"/>
    <w:embedItalic r:id="rId5" w:fontKey="{698A20CD-EF49-4B35-AC22-CE39E50E405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6797495F-83AC-4363-9DFB-0D7AAE663C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ADC546E2-45A2-4105-AB68-9142482451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DD3" w:rsidRDefault="00813DD3" w:rsidP="00813DD3">
    <w:pPr>
      <w:pStyle w:val="NormalWeb"/>
      <w:spacing w:before="0" w:beforeAutospacing="0" w:after="0" w:afterAutospacing="0"/>
      <w:rPr>
        <w:sz w:val="20"/>
        <w:szCs w:val="20"/>
      </w:rPr>
    </w:pPr>
    <w:r>
      <w:rPr>
        <w:sz w:val="20"/>
        <w:szCs w:val="20"/>
      </w:rPr>
      <w:t>OLD DOMINION UNIVERSITY</w:t>
    </w:r>
  </w:p>
  <w:p w:rsidR="00813DD3" w:rsidRPr="0064336E" w:rsidRDefault="00813DD3" w:rsidP="00813DD3">
    <w:pPr>
      <w:pStyle w:val="NormalWeb"/>
      <w:spacing w:before="0" w:beforeAutospacing="0" w:after="0" w:afterAutospacing="0" w:line="240" w:lineRule="auto"/>
      <w:rPr>
        <w:sz w:val="20"/>
        <w:szCs w:val="20"/>
      </w:rPr>
    </w:pPr>
    <w:r w:rsidRPr="0064336E">
      <w:rPr>
        <w:sz w:val="20"/>
        <w:szCs w:val="20"/>
      </w:rPr>
      <w:t>DEPARTMENT OF POLITICAL SCIENCE AND GEOGRAPHY</w:t>
    </w:r>
  </w:p>
  <w:p w:rsidR="00813DD3" w:rsidRPr="00646F3B" w:rsidRDefault="00813DD3" w:rsidP="00813DD3">
    <w:pPr>
      <w:pStyle w:val="NormalWeb"/>
      <w:spacing w:before="0" w:beforeAutospacing="0" w:after="0" w:afterAutospacing="0"/>
      <w:rPr>
        <w:sz w:val="20"/>
        <w:szCs w:val="20"/>
      </w:rPr>
    </w:pPr>
    <w:r w:rsidRPr="0064336E">
      <w:rPr>
        <w:sz w:val="20"/>
        <w:szCs w:val="20"/>
      </w:rPr>
      <w:t>Revised 10/3/18</w:t>
    </w:r>
  </w:p>
  <w:p w:rsidR="00813DD3" w:rsidRDefault="00813DD3">
    <w:pPr>
      <w:pStyle w:val="Footer"/>
    </w:pPr>
  </w:p>
  <w:p w:rsidR="0073326A" w:rsidRPr="007C510D" w:rsidRDefault="0073326A" w:rsidP="0073326A">
    <w:pPr>
      <w:pStyle w:val="NoSpacing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7A2" w:rsidRDefault="006617A2" w:rsidP="00650259">
      <w:pPr>
        <w:spacing w:after="0" w:line="240" w:lineRule="auto"/>
      </w:pPr>
      <w:r>
        <w:separator/>
      </w:r>
    </w:p>
  </w:footnote>
  <w:footnote w:type="continuationSeparator" w:id="0">
    <w:p w:rsidR="006617A2" w:rsidRDefault="006617A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36"/>
      <w:gridCol w:w="6108"/>
    </w:tblGrid>
    <w:tr w:rsidR="00713D1C" w:rsidRPr="00713D1C" w:rsidTr="00813DD3">
      <w:trPr>
        <w:trHeight w:val="273"/>
      </w:trPr>
      <w:tc>
        <w:tcPr>
          <w:tcW w:w="1236" w:type="dxa"/>
          <w:shd w:val="clear" w:color="auto" w:fill="731F1C" w:themeFill="accent5"/>
          <w:vAlign w:val="center"/>
        </w:tcPr>
        <w:p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B000925" wp14:editId="6B6B7EAB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15E1A7EB7A574A0482D467D2E0A1FA66"/>
          </w:placeholder>
          <w:temporary/>
          <w:showingPlcHdr/>
          <w15:appearance w15:val="hidden"/>
        </w:sdtPr>
        <w:sdtEndPr/>
        <w:sdtContent>
          <w:tc>
            <w:tcPr>
              <w:tcW w:w="6108" w:type="dxa"/>
              <w:shd w:val="clear" w:color="auto" w:fill="731F1C" w:themeFill="accent5"/>
              <w:vAlign w:val="center"/>
            </w:tcPr>
            <w:p w:rsidR="00576892" w:rsidRPr="00732B16" w:rsidRDefault="00713D1C" w:rsidP="00732B16">
              <w:pPr>
                <w:pStyle w:val="Header"/>
              </w:pPr>
              <w:r w:rsidRPr="00732B16">
                <w:t>Reimbursement Form</w:t>
              </w:r>
            </w:p>
          </w:tc>
        </w:sdtContent>
      </w:sdt>
    </w:tr>
  </w:tbl>
  <w:p w:rsidR="00650259" w:rsidRDefault="00813DD3" w:rsidP="00713D1C">
    <w:pPr>
      <w:pStyle w:val="NoSpacing"/>
    </w:pPr>
    <w:r>
      <w:drawing>
        <wp:anchor distT="0" distB="0" distL="114300" distR="114300" simplePos="0" relativeHeight="251659264" behindDoc="1" locked="0" layoutInCell="1" allowOverlap="1" wp14:anchorId="23B9982C" wp14:editId="220F839D">
          <wp:simplePos x="0" y="0"/>
          <wp:positionH relativeFrom="column">
            <wp:posOffset>4892040</wp:posOffset>
          </wp:positionH>
          <wp:positionV relativeFrom="paragraph">
            <wp:posOffset>-651510</wp:posOffset>
          </wp:positionV>
          <wp:extent cx="1394460" cy="584917"/>
          <wp:effectExtent l="0" t="0" r="0" b="5715"/>
          <wp:wrapNone/>
          <wp:docPr id="2" name="Picture 2" descr="https://www.odu.edu/content/dam/odu/logos/univ/png-72dpi/odu-sig-noidea-full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odu.edu/content/dam/odu/logos/univ/png-72dpi/odu-sig-noidea-fullcolo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58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10D"/>
    <w:rsid w:val="000164D7"/>
    <w:rsid w:val="00052382"/>
    <w:rsid w:val="0006568A"/>
    <w:rsid w:val="00076F0F"/>
    <w:rsid w:val="00084253"/>
    <w:rsid w:val="00097520"/>
    <w:rsid w:val="000D1F49"/>
    <w:rsid w:val="001727CA"/>
    <w:rsid w:val="00290F5E"/>
    <w:rsid w:val="002C56E6"/>
    <w:rsid w:val="00335230"/>
    <w:rsid w:val="00344A61"/>
    <w:rsid w:val="00361E11"/>
    <w:rsid w:val="003742EE"/>
    <w:rsid w:val="003B4744"/>
    <w:rsid w:val="003F0847"/>
    <w:rsid w:val="003F55D9"/>
    <w:rsid w:val="0040090B"/>
    <w:rsid w:val="0046302A"/>
    <w:rsid w:val="00487D2D"/>
    <w:rsid w:val="004D5D62"/>
    <w:rsid w:val="005112D0"/>
    <w:rsid w:val="00574679"/>
    <w:rsid w:val="00577E06"/>
    <w:rsid w:val="005A3BF7"/>
    <w:rsid w:val="005D6CC7"/>
    <w:rsid w:val="005F2035"/>
    <w:rsid w:val="005F7990"/>
    <w:rsid w:val="0063739C"/>
    <w:rsid w:val="00650259"/>
    <w:rsid w:val="00651C81"/>
    <w:rsid w:val="006617A2"/>
    <w:rsid w:val="006A773C"/>
    <w:rsid w:val="006E62D8"/>
    <w:rsid w:val="00713D1C"/>
    <w:rsid w:val="00732B16"/>
    <w:rsid w:val="0073326A"/>
    <w:rsid w:val="00770F25"/>
    <w:rsid w:val="007A35A8"/>
    <w:rsid w:val="007B0A85"/>
    <w:rsid w:val="007C510D"/>
    <w:rsid w:val="007C627D"/>
    <w:rsid w:val="007C6A52"/>
    <w:rsid w:val="00806FF3"/>
    <w:rsid w:val="00813DD3"/>
    <w:rsid w:val="0082043E"/>
    <w:rsid w:val="00897F01"/>
    <w:rsid w:val="008E203A"/>
    <w:rsid w:val="0091229C"/>
    <w:rsid w:val="00940E73"/>
    <w:rsid w:val="00976D36"/>
    <w:rsid w:val="0098597D"/>
    <w:rsid w:val="009F619A"/>
    <w:rsid w:val="009F6DDE"/>
    <w:rsid w:val="00A370A8"/>
    <w:rsid w:val="00A47416"/>
    <w:rsid w:val="00A51B9A"/>
    <w:rsid w:val="00A60442"/>
    <w:rsid w:val="00AB0BCC"/>
    <w:rsid w:val="00AC6052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CF602B"/>
    <w:rsid w:val="00D15655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E49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bbs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E1A7EB7A574A0482D467D2E0A1F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B5A6F-473B-4D77-B9F0-15C8F538A585}"/>
      </w:docPartPr>
      <w:docPartBody>
        <w:p w:rsidR="00527789" w:rsidRDefault="00A454E5">
          <w:pPr>
            <w:pStyle w:val="15E1A7EB7A574A0482D467D2E0A1FA66"/>
          </w:pPr>
          <w:r w:rsidRPr="00806FF3">
            <w:t>hansson@example.com</w:t>
          </w:r>
        </w:p>
      </w:docPartBody>
    </w:docPart>
    <w:docPart>
      <w:docPartPr>
        <w:name w:val="BEC250575BD3429C8392B9063424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DD480-A3E8-4EDE-A196-6F2BF82E9A47}"/>
      </w:docPartPr>
      <w:docPartBody>
        <w:p w:rsidR="00527789" w:rsidRDefault="00A454E5">
          <w:pPr>
            <w:pStyle w:val="BEC250575BD3429C8392B90634242FC6"/>
          </w:pPr>
          <w:r w:rsidRPr="005D6CC7">
            <w:t>Date</w:t>
          </w:r>
        </w:p>
      </w:docPartBody>
    </w:docPart>
    <w:docPart>
      <w:docPartPr>
        <w:name w:val="A74DE106DABF4C07A80BF00840C1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FCFBF-7DFB-4E88-AD67-A4B4E6D434F0}"/>
      </w:docPartPr>
      <w:docPartBody>
        <w:p w:rsidR="00527789" w:rsidRDefault="00A454E5">
          <w:pPr>
            <w:pStyle w:val="A74DE106DABF4C07A80BF00840C118A9"/>
          </w:pPr>
          <w:r w:rsidRPr="005D6CC7">
            <w:t>Submitted by</w:t>
          </w:r>
        </w:p>
      </w:docPartBody>
    </w:docPart>
    <w:docPart>
      <w:docPartPr>
        <w:name w:val="F5AE3750560A40E7A462087B4F2DE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F348D-F34A-4CF0-90C0-01EC3BA6FED4}"/>
      </w:docPartPr>
      <w:docPartBody>
        <w:p w:rsidR="00527789" w:rsidRDefault="00A454E5">
          <w:pPr>
            <w:pStyle w:val="F5AE3750560A40E7A462087B4F2DE1BF"/>
          </w:pPr>
          <w:r w:rsidRPr="005D6CC7">
            <w:t>Email</w:t>
          </w:r>
        </w:p>
      </w:docPartBody>
    </w:docPart>
    <w:docPart>
      <w:docPartPr>
        <w:name w:val="3891C7ED95E04F67BC45AE467C1A7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27E10-61C2-4F8F-968E-8509F32F6877}"/>
      </w:docPartPr>
      <w:docPartBody>
        <w:p w:rsidR="00527789" w:rsidRDefault="00A454E5">
          <w:pPr>
            <w:pStyle w:val="3891C7ED95E04F67BC45AE467C1A7393"/>
          </w:pPr>
          <w:r w:rsidRPr="005D6CC7">
            <w:t>Date</w:t>
          </w:r>
        </w:p>
      </w:docPartBody>
    </w:docPart>
    <w:docPart>
      <w:docPartPr>
        <w:name w:val="B99492AE869A47FAAD480F0017114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68348-502C-4C68-A71B-26157F43A27F}"/>
      </w:docPartPr>
      <w:docPartBody>
        <w:p w:rsidR="00527789" w:rsidRDefault="00A454E5">
          <w:pPr>
            <w:pStyle w:val="B99492AE869A47FAAD480F0017114E28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EA"/>
    <w:rsid w:val="00442ADE"/>
    <w:rsid w:val="00527789"/>
    <w:rsid w:val="006B7FEA"/>
    <w:rsid w:val="00A454E5"/>
    <w:rsid w:val="00E57C73"/>
    <w:rsid w:val="00FE70AD"/>
    <w:rsid w:val="00FF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F716B4640645698087BC775253FEA1">
    <w:name w:val="99F716B4640645698087BC775253FEA1"/>
  </w:style>
  <w:style w:type="paragraph" w:customStyle="1" w:styleId="15E1A7EB7A574A0482D467D2E0A1FA66">
    <w:name w:val="15E1A7EB7A574A0482D467D2E0A1FA66"/>
  </w:style>
  <w:style w:type="paragraph" w:customStyle="1" w:styleId="BEC250575BD3429C8392B90634242FC6">
    <w:name w:val="BEC250575BD3429C8392B90634242FC6"/>
  </w:style>
  <w:style w:type="paragraph" w:customStyle="1" w:styleId="7CBFD526CB8A44A796958D6E4B556C71">
    <w:name w:val="7CBFD526CB8A44A796958D6E4B556C71"/>
  </w:style>
  <w:style w:type="paragraph" w:customStyle="1" w:styleId="311D157486F04515824566839EEC6642">
    <w:name w:val="311D157486F04515824566839EEC6642"/>
  </w:style>
  <w:style w:type="paragraph" w:customStyle="1" w:styleId="A74DE106DABF4C07A80BF00840C118A9">
    <w:name w:val="A74DE106DABF4C07A80BF00840C118A9"/>
  </w:style>
  <w:style w:type="paragraph" w:customStyle="1" w:styleId="63398D4FC97042CC89341F5EDFE60069">
    <w:name w:val="63398D4FC97042CC89341F5EDFE60069"/>
  </w:style>
  <w:style w:type="paragraph" w:customStyle="1" w:styleId="F5AE3750560A40E7A462087B4F2DE1BF">
    <w:name w:val="F5AE3750560A40E7A462087B4F2DE1BF"/>
  </w:style>
  <w:style w:type="paragraph" w:customStyle="1" w:styleId="6AC5889D61854F40B2FB133A43C9ADD1">
    <w:name w:val="6AC5889D61854F40B2FB133A43C9ADD1"/>
  </w:style>
  <w:style w:type="paragraph" w:customStyle="1" w:styleId="615004550B494F3AA202BFFD35858F10">
    <w:name w:val="615004550B494F3AA202BFFD35858F10"/>
  </w:style>
  <w:style w:type="paragraph" w:customStyle="1" w:styleId="4A82187FF03F471EA3A002473FE2A848">
    <w:name w:val="4A82187FF03F471EA3A002473FE2A848"/>
  </w:style>
  <w:style w:type="paragraph" w:customStyle="1" w:styleId="EF344DF8F94E46B78F870A7963F46E53">
    <w:name w:val="EF344DF8F94E46B78F870A7963F46E53"/>
  </w:style>
  <w:style w:type="paragraph" w:customStyle="1" w:styleId="44779AA39C9E4B179AA2A16C71E8D162">
    <w:name w:val="44779AA39C9E4B179AA2A16C71E8D162"/>
  </w:style>
  <w:style w:type="paragraph" w:customStyle="1" w:styleId="2AC051DB301F49BFBD518168D78C3BC9">
    <w:name w:val="2AC051DB301F49BFBD518168D78C3BC9"/>
  </w:style>
  <w:style w:type="paragraph" w:customStyle="1" w:styleId="407F986BD0954C158D00CB4F04BD95CB">
    <w:name w:val="407F986BD0954C158D00CB4F04BD95CB"/>
  </w:style>
  <w:style w:type="paragraph" w:customStyle="1" w:styleId="ED32BE266161455CA0C9FA8F8D488CA9">
    <w:name w:val="ED32BE266161455CA0C9FA8F8D488CA9"/>
  </w:style>
  <w:style w:type="paragraph" w:customStyle="1" w:styleId="2A0FC6B1DE9449D1A0C9EC10A641FB58">
    <w:name w:val="2A0FC6B1DE9449D1A0C9EC10A641FB58"/>
  </w:style>
  <w:style w:type="paragraph" w:customStyle="1" w:styleId="3891C7ED95E04F67BC45AE467C1A7393">
    <w:name w:val="3891C7ED95E04F67BC45AE467C1A7393"/>
  </w:style>
  <w:style w:type="paragraph" w:customStyle="1" w:styleId="B99492AE869A47FAAD480F0017114E28">
    <w:name w:val="B99492AE869A47FAAD480F0017114E28"/>
  </w:style>
  <w:style w:type="paragraph" w:customStyle="1" w:styleId="B6997A9623AF468DA24A60B45D6D1E57">
    <w:name w:val="B6997A9623AF468DA24A60B45D6D1E57"/>
    <w:rsid w:val="006B7FEA"/>
  </w:style>
  <w:style w:type="paragraph" w:customStyle="1" w:styleId="E8B8C7ECCE4C47D4A09E8ECC2F5D9879">
    <w:name w:val="E8B8C7ECCE4C47D4A09E8ECC2F5D9879"/>
    <w:rsid w:val="006B7FEA"/>
  </w:style>
  <w:style w:type="paragraph" w:customStyle="1" w:styleId="57119CB5FAAB4688979AADA6C0951720">
    <w:name w:val="57119CB5FAAB4688979AADA6C0951720"/>
    <w:rsid w:val="006B7FEA"/>
  </w:style>
  <w:style w:type="paragraph" w:customStyle="1" w:styleId="C57B6CF8ECAB47198918365A2D09D09D">
    <w:name w:val="C57B6CF8ECAB47198918365A2D09D09D"/>
    <w:rsid w:val="00FE70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9D4B0-F2E1-4F59-8409-A68A71B7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2019-02-25T18:44:00Z</dcterms:created>
  <dcterms:modified xsi:type="dcterms:W3CDTF">2019-02-25T18:47:00Z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